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F70" w:rsidRPr="007B0F84" w:rsidRDefault="005D6A4A" w:rsidP="005D6A4A">
      <w:pPr>
        <w:spacing w:after="0"/>
        <w:rPr>
          <w:rFonts w:ascii="Arial" w:hAnsi="Arial" w:cs="Arial"/>
          <w:b/>
          <w:color w:val="FF0000"/>
          <w:sz w:val="32"/>
          <w:szCs w:val="32"/>
        </w:rPr>
      </w:pPr>
      <w:r w:rsidRPr="007B0F84">
        <w:rPr>
          <w:rFonts w:ascii="Arial" w:hAnsi="Arial" w:cs="Arial"/>
          <w:b/>
          <w:sz w:val="32"/>
          <w:szCs w:val="32"/>
        </w:rPr>
        <w:t>Kontinuerlig bedömning</w:t>
      </w:r>
      <w:r w:rsidR="00C31FED" w:rsidRPr="007B0F84">
        <w:rPr>
          <w:rFonts w:ascii="Arial" w:hAnsi="Arial" w:cs="Arial"/>
          <w:b/>
          <w:sz w:val="32"/>
          <w:szCs w:val="32"/>
        </w:rPr>
        <w:t xml:space="preserve"> i livet slut</w:t>
      </w:r>
    </w:p>
    <w:p w:rsidR="005D6A4A" w:rsidRPr="008D3E51" w:rsidRDefault="005D6A4A" w:rsidP="005D6A4A">
      <w:pPr>
        <w:spacing w:after="0"/>
        <w:rPr>
          <w:rFonts w:ascii="Arial" w:hAnsi="Arial" w:cs="Arial"/>
          <w:strike/>
          <w:sz w:val="16"/>
          <w:szCs w:val="16"/>
        </w:rPr>
      </w:pPr>
    </w:p>
    <w:p w:rsidR="005D6A4A" w:rsidRDefault="005D6A4A" w:rsidP="005D6A4A">
      <w:pPr>
        <w:spacing w:after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Datum………………..</w:t>
      </w:r>
      <w:r>
        <w:rPr>
          <w:rFonts w:ascii="Arial" w:hAnsi="Arial" w:cs="Arial"/>
          <w:szCs w:val="24"/>
        </w:rPr>
        <w:tab/>
        <w:t>Personnummer………………………………………….</w:t>
      </w:r>
    </w:p>
    <w:p w:rsidR="005D6A4A" w:rsidRDefault="005D6A4A" w:rsidP="005D6A4A">
      <w:pPr>
        <w:spacing w:after="0"/>
        <w:rPr>
          <w:rFonts w:ascii="Arial" w:hAnsi="Arial" w:cs="Arial"/>
          <w:szCs w:val="24"/>
        </w:rPr>
      </w:pPr>
    </w:p>
    <w:p w:rsidR="005D6A4A" w:rsidRDefault="005D6A4A" w:rsidP="00E202D3">
      <w:pPr>
        <w:spacing w:after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Patientens namn……………………………………………………………………..</w:t>
      </w:r>
    </w:p>
    <w:p w:rsidR="006271B1" w:rsidRDefault="006271B1" w:rsidP="00E202D3">
      <w:pPr>
        <w:spacing w:after="0"/>
        <w:rPr>
          <w:rFonts w:ascii="Arial" w:hAnsi="Arial" w:cs="Arial"/>
          <w:sz w:val="22"/>
        </w:rPr>
      </w:pPr>
    </w:p>
    <w:p w:rsidR="00E202D3" w:rsidRPr="008D3E51" w:rsidRDefault="007B0F84" w:rsidP="00E202D3">
      <w:pPr>
        <w:spacing w:after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Val av bedömningsinstrument: </w:t>
      </w:r>
      <w:r>
        <w:rPr>
          <w:rFonts w:ascii="Arial" w:hAnsi="Arial" w:cs="Arial"/>
          <w:sz w:val="22"/>
        </w:rPr>
        <w:tab/>
      </w:r>
      <w:r w:rsidR="005D6A4A" w:rsidRPr="008D3E51">
        <w:rPr>
          <w:rFonts w:ascii="Arial" w:hAnsi="Arial" w:cs="Arial"/>
          <w:sz w:val="22"/>
        </w:rPr>
        <w:t>Abbey Pain Scale</w:t>
      </w:r>
      <w:r w:rsidR="005D6A4A" w:rsidRPr="008D3E51">
        <w:rPr>
          <w:rFonts w:ascii="Arial" w:hAnsi="Arial" w:cs="Arial"/>
          <w:sz w:val="22"/>
        </w:rPr>
        <w:tab/>
        <w:t>VAS</w:t>
      </w:r>
    </w:p>
    <w:p w:rsidR="008D3E51" w:rsidRDefault="005D6A4A" w:rsidP="00E202D3">
      <w:pPr>
        <w:spacing w:after="120"/>
        <w:rPr>
          <w:rFonts w:ascii="Arial" w:hAnsi="Arial" w:cs="Arial"/>
          <w:b/>
          <w:sz w:val="22"/>
        </w:rPr>
      </w:pPr>
      <w:r w:rsidRPr="00F20F40">
        <w:rPr>
          <w:rFonts w:ascii="Arial" w:hAnsi="Arial" w:cs="Arial"/>
          <w:b/>
          <w:sz w:val="22"/>
        </w:rPr>
        <w:t xml:space="preserve">Bedömningsinstrumentens skattning (siffra) noteras i avsedd ruta. </w:t>
      </w:r>
    </w:p>
    <w:p w:rsidR="005D6A4A" w:rsidRPr="00F20F40" w:rsidRDefault="005D6A4A" w:rsidP="00E202D3">
      <w:pPr>
        <w:spacing w:after="120"/>
        <w:rPr>
          <w:rFonts w:ascii="Arial" w:hAnsi="Arial" w:cs="Arial"/>
          <w:b/>
          <w:sz w:val="22"/>
        </w:rPr>
      </w:pPr>
      <w:r w:rsidRPr="00F20F40">
        <w:rPr>
          <w:rFonts w:ascii="Arial" w:hAnsi="Arial" w:cs="Arial"/>
          <w:b/>
          <w:sz w:val="22"/>
        </w:rPr>
        <w:t>Om bedömningsinstrument inte används noteras</w:t>
      </w:r>
      <w:r w:rsidR="008D3E51" w:rsidRPr="00F20F40">
        <w:rPr>
          <w:rFonts w:ascii="Arial" w:hAnsi="Arial" w:cs="Arial"/>
          <w:b/>
          <w:sz w:val="22"/>
        </w:rPr>
        <w:t xml:space="preserve">: </w:t>
      </w:r>
      <w:r w:rsidR="00F20F40">
        <w:rPr>
          <w:rFonts w:ascii="Arial" w:hAnsi="Arial" w:cs="Arial"/>
          <w:b/>
          <w:sz w:val="22"/>
        </w:rPr>
        <w:t xml:space="preserve">  </w:t>
      </w:r>
      <w:r w:rsidRPr="00F20F40">
        <w:rPr>
          <w:rFonts w:ascii="Arial" w:hAnsi="Arial" w:cs="Arial"/>
          <w:b/>
          <w:sz w:val="22"/>
        </w:rPr>
        <w:t xml:space="preserve">P = problem </w:t>
      </w:r>
      <w:r w:rsidR="008D3E51" w:rsidRPr="00F20F40">
        <w:rPr>
          <w:rFonts w:ascii="Arial" w:hAnsi="Arial" w:cs="Arial"/>
          <w:b/>
          <w:sz w:val="22"/>
        </w:rPr>
        <w:t xml:space="preserve">       </w:t>
      </w:r>
      <w:r w:rsidRPr="00F20F40">
        <w:rPr>
          <w:rFonts w:ascii="Arial" w:hAnsi="Arial" w:cs="Arial"/>
          <w:b/>
          <w:sz w:val="22"/>
        </w:rPr>
        <w:t>Ua = utan anmärkning</w:t>
      </w:r>
    </w:p>
    <w:p w:rsidR="005D6A4A" w:rsidRDefault="006271B1" w:rsidP="00E202D3">
      <w:pPr>
        <w:spacing w:after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Akutnummer </w:t>
      </w:r>
      <w:r>
        <w:rPr>
          <w:rFonts w:ascii="Arial" w:hAnsi="Arial" w:cs="Arial"/>
          <w:szCs w:val="24"/>
        </w:rPr>
        <w:t xml:space="preserve">till samordnare: </w:t>
      </w:r>
      <w:r>
        <w:rPr>
          <w:rFonts w:ascii="Times New Roman" w:hAnsi="Times New Roman" w:cs="Times New Roman"/>
          <w:szCs w:val="24"/>
        </w:rPr>
        <w:t xml:space="preserve">0761282168             </w:t>
      </w:r>
      <w:r>
        <w:rPr>
          <w:rFonts w:ascii="Arial" w:hAnsi="Arial" w:cs="Arial"/>
          <w:szCs w:val="24"/>
        </w:rPr>
        <w:t xml:space="preserve">Telenr ansvarig </w:t>
      </w:r>
      <w:r>
        <w:rPr>
          <w:rFonts w:ascii="Arial" w:hAnsi="Arial" w:cs="Arial"/>
          <w:b/>
          <w:szCs w:val="24"/>
        </w:rPr>
        <w:t>SSK:</w:t>
      </w:r>
      <w:r>
        <w:rPr>
          <w:rFonts w:ascii="Arial" w:hAnsi="Arial" w:cs="Arial"/>
          <w:szCs w:val="24"/>
        </w:rPr>
        <w:t>……………………</w:t>
      </w:r>
    </w:p>
    <w:p w:rsidR="00E202D3" w:rsidRPr="006271B1" w:rsidRDefault="00E202D3" w:rsidP="00E202D3">
      <w:pPr>
        <w:spacing w:after="0"/>
        <w:rPr>
          <w:rFonts w:ascii="Arial" w:hAnsi="Arial" w:cs="Arial"/>
          <w:szCs w:val="24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73"/>
        <w:gridCol w:w="839"/>
        <w:gridCol w:w="484"/>
        <w:gridCol w:w="485"/>
        <w:gridCol w:w="484"/>
        <w:gridCol w:w="485"/>
        <w:gridCol w:w="485"/>
        <w:gridCol w:w="484"/>
        <w:gridCol w:w="485"/>
        <w:gridCol w:w="485"/>
        <w:gridCol w:w="484"/>
        <w:gridCol w:w="485"/>
        <w:gridCol w:w="485"/>
      </w:tblGrid>
      <w:tr w:rsidR="005D6A4A" w:rsidRPr="005D6A4A" w:rsidTr="008D3E51">
        <w:trPr>
          <w:trHeight w:val="454"/>
        </w:trPr>
        <w:tc>
          <w:tcPr>
            <w:tcW w:w="0" w:type="auto"/>
            <w:vMerge w:val="restart"/>
            <w:shd w:val="clear" w:color="auto" w:fill="F2F2F2" w:themeFill="background1" w:themeFillShade="F2"/>
          </w:tcPr>
          <w:p w:rsidR="005D6A4A" w:rsidRPr="007B0F84" w:rsidRDefault="005D6A4A" w:rsidP="00E202D3">
            <w:pPr>
              <w:spacing w:before="12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B0F84">
              <w:rPr>
                <w:rFonts w:asciiTheme="majorHAnsi" w:hAnsiTheme="majorHAnsi" w:cstheme="majorHAnsi"/>
                <w:b/>
                <w:sz w:val="20"/>
                <w:szCs w:val="20"/>
              </w:rPr>
              <w:t>Bedömning av symtom och status</w:t>
            </w:r>
          </w:p>
          <w:p w:rsidR="005D6A4A" w:rsidRPr="00D26616" w:rsidRDefault="007B0F84" w:rsidP="00E202D3">
            <w:pPr>
              <w:spacing w:before="120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v</w:t>
            </w:r>
            <w:r w:rsidR="005D6A4A" w:rsidRPr="007B0F84">
              <w:rPr>
                <w:rFonts w:asciiTheme="majorHAnsi" w:hAnsiTheme="majorHAnsi" w:cstheme="majorHAnsi"/>
                <w:b/>
                <w:sz w:val="20"/>
                <w:szCs w:val="20"/>
              </w:rPr>
              <w:t>ar 4:e timma</w:t>
            </w:r>
            <w:r w:rsidR="004703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eller oftare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:rsidR="005D6A4A" w:rsidRPr="007B0F84" w:rsidRDefault="005D6A4A" w:rsidP="00E202D3">
            <w:pPr>
              <w:spacing w:before="12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B0F84">
              <w:rPr>
                <w:rFonts w:asciiTheme="majorHAnsi" w:hAnsiTheme="majorHAnsi" w:cstheme="majorHAnsi"/>
                <w:b/>
                <w:sz w:val="20"/>
                <w:szCs w:val="20"/>
              </w:rPr>
              <w:t>Datum</w:t>
            </w: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E202D3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E202D3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E202D3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E202D3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E202D3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E202D3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E202D3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E202D3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E202D3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E202D3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E202D3">
            <w:pPr>
              <w:spacing w:before="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D6A4A" w:rsidRPr="005D6A4A" w:rsidTr="008D3E51">
        <w:trPr>
          <w:trHeight w:val="454"/>
        </w:trPr>
        <w:tc>
          <w:tcPr>
            <w:tcW w:w="0" w:type="auto"/>
            <w:vMerge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:rsidR="005D6A4A" w:rsidRPr="007B0F84" w:rsidRDefault="005D6A4A" w:rsidP="007B0F84">
            <w:pPr>
              <w:spacing w:before="12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B0F84">
              <w:rPr>
                <w:rFonts w:asciiTheme="majorHAnsi" w:hAnsiTheme="majorHAnsi" w:cstheme="majorHAnsi"/>
                <w:b/>
                <w:sz w:val="20"/>
                <w:szCs w:val="20"/>
              </w:rPr>
              <w:t>Tid</w:t>
            </w: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B0F84" w:rsidRPr="005D6A4A" w:rsidTr="00B21361">
        <w:trPr>
          <w:trHeight w:val="454"/>
        </w:trPr>
        <w:tc>
          <w:tcPr>
            <w:tcW w:w="0" w:type="auto"/>
            <w:gridSpan w:val="2"/>
          </w:tcPr>
          <w:p w:rsidR="007B0F84" w:rsidRPr="006271B1" w:rsidRDefault="007B0F84" w:rsidP="007B0F84">
            <w:pPr>
              <w:spacing w:before="120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5D6A4A">
              <w:rPr>
                <w:rFonts w:asciiTheme="majorHAnsi" w:hAnsiTheme="majorHAnsi" w:cstheme="majorHAnsi"/>
                <w:sz w:val="20"/>
                <w:szCs w:val="20"/>
              </w:rPr>
              <w:t>Smärta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VAS/APS</w:t>
            </w:r>
            <w:r w:rsidR="006271B1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6271B1">
              <w:rPr>
                <w:rFonts w:asciiTheme="majorHAnsi" w:hAnsiTheme="majorHAnsi" w:cstheme="majorHAnsi"/>
                <w:i/>
                <w:sz w:val="16"/>
                <w:szCs w:val="16"/>
              </w:rPr>
              <w:t>lägesändring, värme kyla, kudde</w:t>
            </w:r>
            <w:r w:rsidR="006271B1">
              <w:rPr>
                <w:rFonts w:asciiTheme="majorHAnsi" w:hAnsiTheme="majorHAnsi" w:cstheme="majorHAnsi"/>
                <w:sz w:val="20"/>
                <w:szCs w:val="20"/>
              </w:rPr>
              <w:t xml:space="preserve">                </w:t>
            </w: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7B0F84" w:rsidRPr="005D6A4A" w:rsidTr="00AD5221">
        <w:trPr>
          <w:trHeight w:val="454"/>
        </w:trPr>
        <w:tc>
          <w:tcPr>
            <w:tcW w:w="0" w:type="auto"/>
            <w:gridSpan w:val="2"/>
          </w:tcPr>
          <w:p w:rsidR="007B0F84" w:rsidRPr="006271B1" w:rsidRDefault="007B0F84" w:rsidP="007B0F84">
            <w:pPr>
              <w:spacing w:before="120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5D6A4A">
              <w:rPr>
                <w:rFonts w:asciiTheme="majorHAnsi" w:hAnsiTheme="majorHAnsi" w:cstheme="majorHAnsi"/>
                <w:sz w:val="20"/>
                <w:szCs w:val="20"/>
              </w:rPr>
              <w:t>Oro/Ångest</w:t>
            </w:r>
            <w:r w:rsidR="006271B1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6271B1">
              <w:rPr>
                <w:rFonts w:asciiTheme="majorHAnsi" w:hAnsiTheme="majorHAnsi" w:cstheme="majorHAnsi"/>
                <w:i/>
                <w:sz w:val="16"/>
                <w:szCs w:val="16"/>
              </w:rPr>
              <w:t>närvaro, beröring</w:t>
            </w: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7B0F84" w:rsidRPr="005D6A4A" w:rsidTr="003A7964">
        <w:trPr>
          <w:trHeight w:val="454"/>
        </w:trPr>
        <w:tc>
          <w:tcPr>
            <w:tcW w:w="0" w:type="auto"/>
            <w:gridSpan w:val="2"/>
          </w:tcPr>
          <w:p w:rsidR="007B0F84" w:rsidRPr="006271B1" w:rsidRDefault="007B0F84" w:rsidP="007B0F84">
            <w:pPr>
              <w:spacing w:before="120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5D6A4A">
              <w:rPr>
                <w:rFonts w:asciiTheme="majorHAnsi" w:hAnsiTheme="majorHAnsi" w:cstheme="majorHAnsi"/>
                <w:sz w:val="20"/>
                <w:szCs w:val="20"/>
              </w:rPr>
              <w:t>Förvirring</w:t>
            </w:r>
            <w:r w:rsidR="006271B1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7B0F84" w:rsidRPr="005D6A4A" w:rsidTr="000B22B9">
        <w:trPr>
          <w:trHeight w:val="454"/>
        </w:trPr>
        <w:tc>
          <w:tcPr>
            <w:tcW w:w="0" w:type="auto"/>
            <w:gridSpan w:val="2"/>
          </w:tcPr>
          <w:p w:rsidR="007B0F84" w:rsidRPr="006271B1" w:rsidRDefault="007B0F84" w:rsidP="007B0F84">
            <w:pPr>
              <w:spacing w:before="120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5D6A4A">
              <w:rPr>
                <w:rFonts w:asciiTheme="majorHAnsi" w:hAnsiTheme="majorHAnsi" w:cstheme="majorHAnsi"/>
                <w:sz w:val="20"/>
                <w:szCs w:val="20"/>
              </w:rPr>
              <w:t>Andnöd/Rosslig andning</w:t>
            </w:r>
            <w:r w:rsidR="006271B1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A41D2">
              <w:rPr>
                <w:rFonts w:asciiTheme="majorHAnsi" w:hAnsiTheme="majorHAnsi" w:cstheme="majorHAnsi"/>
                <w:i/>
                <w:sz w:val="16"/>
                <w:szCs w:val="16"/>
              </w:rPr>
              <w:t>h</w:t>
            </w:r>
            <w:r w:rsidR="006271B1">
              <w:rPr>
                <w:rFonts w:asciiTheme="majorHAnsi" w:hAnsiTheme="majorHAnsi" w:cstheme="majorHAnsi"/>
                <w:i/>
                <w:sz w:val="16"/>
                <w:szCs w:val="16"/>
              </w:rPr>
              <w:t>öjd huvudända, luftström</w:t>
            </w: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7B0F84" w:rsidRPr="005D6A4A" w:rsidTr="003B2E29">
        <w:trPr>
          <w:trHeight w:val="454"/>
        </w:trPr>
        <w:tc>
          <w:tcPr>
            <w:tcW w:w="0" w:type="auto"/>
            <w:gridSpan w:val="2"/>
          </w:tcPr>
          <w:p w:rsidR="007B0F84" w:rsidRPr="006271B1" w:rsidRDefault="007B0F84" w:rsidP="007B0F84">
            <w:pPr>
              <w:spacing w:before="120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5D6A4A">
              <w:rPr>
                <w:rFonts w:asciiTheme="majorHAnsi" w:hAnsiTheme="majorHAnsi" w:cstheme="majorHAnsi"/>
                <w:sz w:val="20"/>
                <w:szCs w:val="20"/>
              </w:rPr>
              <w:t>Illamående/Kräkning</w:t>
            </w:r>
            <w:r w:rsidR="006271B1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6271B1">
              <w:rPr>
                <w:rFonts w:asciiTheme="majorHAnsi" w:hAnsiTheme="majorHAnsi" w:cstheme="majorHAnsi"/>
                <w:i/>
                <w:sz w:val="16"/>
                <w:szCs w:val="16"/>
              </w:rPr>
              <w:t>vändning</w:t>
            </w:r>
            <w:r w:rsidR="004703D2">
              <w:rPr>
                <w:rFonts w:asciiTheme="majorHAnsi" w:hAnsiTheme="majorHAnsi" w:cstheme="majorHAnsi"/>
                <w:i/>
                <w:sz w:val="16"/>
                <w:szCs w:val="16"/>
              </w:rPr>
              <w:t>,</w:t>
            </w:r>
            <w:r w:rsidR="004A41D2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s</w:t>
            </w:r>
            <w:r w:rsidR="003C3EE6">
              <w:rPr>
                <w:rFonts w:asciiTheme="majorHAnsi" w:hAnsiTheme="majorHAnsi" w:cstheme="majorHAnsi"/>
                <w:i/>
                <w:sz w:val="16"/>
                <w:szCs w:val="16"/>
              </w:rPr>
              <w:t>karpa dofter</w:t>
            </w:r>
            <w:r w:rsidR="004703D2">
              <w:rPr>
                <w:rFonts w:asciiTheme="majorHAnsi" w:hAnsiTheme="majorHAnsi" w:cstheme="majorHAnsi"/>
                <w:i/>
                <w:sz w:val="16"/>
                <w:szCs w:val="16"/>
              </w:rPr>
              <w:t>,</w:t>
            </w:r>
            <w:r w:rsidR="003C3EE6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 vädra</w:t>
            </w: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7B0F84" w:rsidRPr="005D6A4A" w:rsidTr="00767281">
        <w:trPr>
          <w:trHeight w:val="454"/>
        </w:trPr>
        <w:tc>
          <w:tcPr>
            <w:tcW w:w="0" w:type="auto"/>
            <w:gridSpan w:val="2"/>
          </w:tcPr>
          <w:p w:rsidR="007B0F84" w:rsidRPr="003C3EE6" w:rsidRDefault="007B0F84" w:rsidP="007B0F84">
            <w:pPr>
              <w:spacing w:before="120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5D6A4A">
              <w:rPr>
                <w:rFonts w:asciiTheme="majorHAnsi" w:hAnsiTheme="majorHAnsi" w:cstheme="majorHAnsi"/>
                <w:sz w:val="20"/>
                <w:szCs w:val="20"/>
              </w:rPr>
              <w:t>Munhälsa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/munvård</w:t>
            </w:r>
            <w:r w:rsidR="003C3EE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C3EE6" w:rsidRPr="003C3EE6">
              <w:rPr>
                <w:rFonts w:asciiTheme="majorHAnsi" w:hAnsiTheme="majorHAnsi" w:cstheme="majorHAnsi"/>
                <w:i/>
                <w:sz w:val="16"/>
                <w:szCs w:val="16"/>
              </w:rPr>
              <w:t>isbitar, saliversätt</w:t>
            </w:r>
            <w:r w:rsidR="00846BCD">
              <w:rPr>
                <w:rFonts w:asciiTheme="majorHAnsi" w:hAnsiTheme="majorHAnsi" w:cstheme="majorHAnsi"/>
                <w:i/>
                <w:sz w:val="16"/>
                <w:szCs w:val="16"/>
              </w:rPr>
              <w:t>ning</w:t>
            </w:r>
            <w:bookmarkStart w:id="0" w:name="_GoBack"/>
            <w:bookmarkEnd w:id="0"/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7B0F84" w:rsidRPr="005D6A4A" w:rsidTr="000A17D6">
        <w:trPr>
          <w:trHeight w:val="454"/>
        </w:trPr>
        <w:tc>
          <w:tcPr>
            <w:tcW w:w="0" w:type="auto"/>
            <w:gridSpan w:val="2"/>
          </w:tcPr>
          <w:p w:rsidR="007B0F84" w:rsidRPr="005D6A4A" w:rsidRDefault="007B0F84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  <w:r w:rsidRPr="005D6A4A">
              <w:rPr>
                <w:rFonts w:asciiTheme="majorHAnsi" w:hAnsiTheme="majorHAnsi" w:cstheme="majorHAnsi"/>
                <w:sz w:val="20"/>
                <w:szCs w:val="20"/>
              </w:rPr>
              <w:t>Urinfunktion</w:t>
            </w: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7B0F84" w:rsidRPr="00F20F40" w:rsidRDefault="007B0F84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9C7D19" w:rsidRPr="005D6A4A" w:rsidTr="00DE56DA">
        <w:trPr>
          <w:trHeight w:val="454"/>
        </w:trPr>
        <w:tc>
          <w:tcPr>
            <w:tcW w:w="0" w:type="auto"/>
            <w:gridSpan w:val="2"/>
          </w:tcPr>
          <w:p w:rsidR="009C7D19" w:rsidRPr="005D6A4A" w:rsidRDefault="009C7D19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Vid problem kontakta SSK </w:t>
            </w: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9C7D19" w:rsidRPr="005D6A4A" w:rsidTr="00E52B95">
        <w:trPr>
          <w:trHeight w:val="454"/>
        </w:trPr>
        <w:tc>
          <w:tcPr>
            <w:tcW w:w="0" w:type="auto"/>
            <w:gridSpan w:val="2"/>
          </w:tcPr>
          <w:p w:rsidR="009C7D19" w:rsidRPr="005D6A4A" w:rsidRDefault="009C7D19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  <w:r w:rsidRPr="005D6A4A">
              <w:rPr>
                <w:rFonts w:asciiTheme="majorHAnsi" w:hAnsiTheme="majorHAnsi" w:cstheme="majorHAnsi"/>
                <w:sz w:val="20"/>
                <w:szCs w:val="20"/>
              </w:rPr>
              <w:t xml:space="preserve">Annat: </w:t>
            </w: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5D6A4A" w:rsidRPr="005D6A4A" w:rsidTr="008D3E51">
        <w:trPr>
          <w:trHeight w:val="454"/>
        </w:trPr>
        <w:tc>
          <w:tcPr>
            <w:tcW w:w="0" w:type="auto"/>
            <w:vMerge w:val="restart"/>
            <w:shd w:val="clear" w:color="auto" w:fill="F2F2F2" w:themeFill="background1" w:themeFillShade="F2"/>
          </w:tcPr>
          <w:p w:rsidR="005D6A4A" w:rsidRPr="007B0F84" w:rsidRDefault="005D6A4A" w:rsidP="007B0F84">
            <w:pPr>
              <w:spacing w:before="12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B0F84">
              <w:rPr>
                <w:rFonts w:asciiTheme="majorHAnsi" w:hAnsiTheme="majorHAnsi" w:cstheme="majorHAnsi"/>
                <w:b/>
                <w:sz w:val="20"/>
                <w:szCs w:val="20"/>
              </w:rPr>
              <w:t>Bedömning symtom och status</w:t>
            </w:r>
          </w:p>
          <w:p w:rsidR="005D6A4A" w:rsidRPr="005D6A4A" w:rsidRDefault="007B0F84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v</w:t>
            </w:r>
            <w:r w:rsidR="005D6A4A" w:rsidRPr="007B0F84">
              <w:rPr>
                <w:rFonts w:asciiTheme="majorHAnsi" w:hAnsiTheme="majorHAnsi" w:cstheme="majorHAnsi"/>
                <w:b/>
                <w:sz w:val="20"/>
                <w:szCs w:val="20"/>
              </w:rPr>
              <w:t>ar 12:e timma</w:t>
            </w:r>
            <w:r w:rsidR="004703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eller oftare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:rsidR="005D6A4A" w:rsidRPr="007B0F84" w:rsidRDefault="005D6A4A" w:rsidP="007B0F84">
            <w:pPr>
              <w:spacing w:before="12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B0F84">
              <w:rPr>
                <w:rFonts w:asciiTheme="majorHAnsi" w:hAnsiTheme="majorHAnsi" w:cstheme="majorHAnsi"/>
                <w:b/>
                <w:sz w:val="20"/>
                <w:szCs w:val="20"/>
              </w:rPr>
              <w:t>Datum</w:t>
            </w: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D6A4A" w:rsidRPr="005D6A4A" w:rsidTr="008D3E51">
        <w:trPr>
          <w:trHeight w:val="454"/>
        </w:trPr>
        <w:tc>
          <w:tcPr>
            <w:tcW w:w="0" w:type="auto"/>
            <w:vMerge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:rsidR="005D6A4A" w:rsidRPr="007B0F84" w:rsidRDefault="005D6A4A" w:rsidP="007B0F84">
            <w:pPr>
              <w:spacing w:before="12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B0F84">
              <w:rPr>
                <w:rFonts w:asciiTheme="majorHAnsi" w:hAnsiTheme="majorHAnsi" w:cstheme="majorHAnsi"/>
                <w:b/>
                <w:sz w:val="20"/>
                <w:szCs w:val="20"/>
              </w:rPr>
              <w:t>Tid</w:t>
            </w: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85" w:type="dxa"/>
            <w:shd w:val="clear" w:color="auto" w:fill="F2F2F2" w:themeFill="background1" w:themeFillShade="F2"/>
          </w:tcPr>
          <w:p w:rsidR="005D6A4A" w:rsidRPr="005D6A4A" w:rsidRDefault="005D6A4A" w:rsidP="007B0F84">
            <w:pPr>
              <w:spacing w:before="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C7D19" w:rsidRPr="005D6A4A" w:rsidTr="00E635A6">
        <w:trPr>
          <w:trHeight w:val="454"/>
        </w:trPr>
        <w:tc>
          <w:tcPr>
            <w:tcW w:w="0" w:type="auto"/>
            <w:gridSpan w:val="2"/>
          </w:tcPr>
          <w:p w:rsidR="009C7D19" w:rsidRPr="003C3EE6" w:rsidRDefault="009C7D19" w:rsidP="007B0F84">
            <w:pPr>
              <w:spacing w:before="120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5D6A4A">
              <w:rPr>
                <w:rFonts w:asciiTheme="majorHAnsi" w:hAnsiTheme="majorHAnsi" w:cstheme="majorHAnsi"/>
                <w:sz w:val="20"/>
                <w:szCs w:val="20"/>
              </w:rPr>
              <w:t>Hud/Ögon</w:t>
            </w:r>
            <w:r w:rsidR="003C3EE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C3EE6">
              <w:rPr>
                <w:rFonts w:asciiTheme="majorHAnsi" w:hAnsiTheme="majorHAnsi" w:cstheme="majorHAnsi"/>
                <w:i/>
                <w:sz w:val="16"/>
                <w:szCs w:val="16"/>
              </w:rPr>
              <w:t>ögonvård, hudvård</w:t>
            </w: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9C7D19" w:rsidRPr="005D6A4A" w:rsidTr="00E80B46">
        <w:trPr>
          <w:trHeight w:val="454"/>
        </w:trPr>
        <w:tc>
          <w:tcPr>
            <w:tcW w:w="0" w:type="auto"/>
            <w:gridSpan w:val="2"/>
          </w:tcPr>
          <w:p w:rsidR="009C7D19" w:rsidRPr="005D6A4A" w:rsidRDefault="009C7D19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  <w:r w:rsidRPr="005D6A4A">
              <w:rPr>
                <w:rFonts w:asciiTheme="majorHAnsi" w:hAnsiTheme="majorHAnsi" w:cstheme="majorHAnsi"/>
                <w:sz w:val="20"/>
                <w:szCs w:val="20"/>
              </w:rPr>
              <w:t>Tarmfunktion</w:t>
            </w: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9C7D19" w:rsidRPr="005D6A4A" w:rsidTr="0087062B">
        <w:trPr>
          <w:trHeight w:val="454"/>
        </w:trPr>
        <w:tc>
          <w:tcPr>
            <w:tcW w:w="0" w:type="auto"/>
            <w:gridSpan w:val="2"/>
          </w:tcPr>
          <w:p w:rsidR="009C7D19" w:rsidRPr="005D6A4A" w:rsidRDefault="009C7D19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  <w:r w:rsidRPr="005D6A4A">
              <w:rPr>
                <w:rFonts w:asciiTheme="majorHAnsi" w:hAnsiTheme="majorHAnsi" w:cstheme="majorHAnsi"/>
                <w:sz w:val="20"/>
                <w:szCs w:val="20"/>
              </w:rPr>
              <w:t>Rörlighet/ADL</w:t>
            </w: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9C7D19" w:rsidRPr="005D6A4A" w:rsidTr="00CA4BF3">
        <w:trPr>
          <w:trHeight w:val="454"/>
        </w:trPr>
        <w:tc>
          <w:tcPr>
            <w:tcW w:w="0" w:type="auto"/>
            <w:gridSpan w:val="2"/>
          </w:tcPr>
          <w:p w:rsidR="009C7D19" w:rsidRPr="003C3EE6" w:rsidRDefault="009C7D19" w:rsidP="007B0F84">
            <w:pPr>
              <w:spacing w:before="120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5D6A4A">
              <w:rPr>
                <w:rFonts w:asciiTheme="majorHAnsi" w:hAnsiTheme="majorHAnsi" w:cstheme="majorHAnsi"/>
                <w:sz w:val="20"/>
                <w:szCs w:val="20"/>
              </w:rPr>
              <w:t>Kommunikation</w:t>
            </w:r>
            <w:r w:rsidR="003C3EE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C3EE6">
              <w:rPr>
                <w:rFonts w:asciiTheme="majorHAnsi" w:hAnsiTheme="majorHAnsi" w:cstheme="majorHAnsi"/>
                <w:i/>
                <w:sz w:val="16"/>
                <w:szCs w:val="16"/>
              </w:rPr>
              <w:t>tolk</w:t>
            </w: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9C7D19" w:rsidRPr="005D6A4A" w:rsidTr="00E36944">
        <w:trPr>
          <w:trHeight w:val="454"/>
        </w:trPr>
        <w:tc>
          <w:tcPr>
            <w:tcW w:w="0" w:type="auto"/>
            <w:gridSpan w:val="2"/>
          </w:tcPr>
          <w:p w:rsidR="009C7D19" w:rsidRPr="005D6A4A" w:rsidRDefault="009C7D19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Lägesändring</w:t>
            </w: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9C7D19" w:rsidRPr="005D6A4A" w:rsidTr="003E650C">
        <w:trPr>
          <w:trHeight w:val="454"/>
        </w:trPr>
        <w:tc>
          <w:tcPr>
            <w:tcW w:w="0" w:type="auto"/>
            <w:gridSpan w:val="2"/>
          </w:tcPr>
          <w:p w:rsidR="009C7D19" w:rsidRPr="003C3EE6" w:rsidRDefault="009C7D19" w:rsidP="007B0F84">
            <w:pPr>
              <w:spacing w:before="120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5D6A4A">
              <w:rPr>
                <w:rFonts w:asciiTheme="majorHAnsi" w:hAnsiTheme="majorHAnsi" w:cstheme="majorHAnsi"/>
                <w:sz w:val="20"/>
                <w:szCs w:val="20"/>
              </w:rPr>
              <w:t>Närståendes behov</w:t>
            </w:r>
            <w:r w:rsidR="003C3EE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C3EE6">
              <w:rPr>
                <w:rFonts w:asciiTheme="majorHAnsi" w:hAnsiTheme="majorHAnsi" w:cstheme="majorHAnsi"/>
                <w:i/>
                <w:sz w:val="16"/>
                <w:szCs w:val="16"/>
              </w:rPr>
              <w:t>samtal, avlastning</w:t>
            </w: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  <w:tr w:rsidR="009C7D19" w:rsidRPr="005D6A4A" w:rsidTr="0003098C">
        <w:trPr>
          <w:trHeight w:val="454"/>
        </w:trPr>
        <w:tc>
          <w:tcPr>
            <w:tcW w:w="0" w:type="auto"/>
            <w:gridSpan w:val="2"/>
          </w:tcPr>
          <w:p w:rsidR="009C7D19" w:rsidRPr="005D6A4A" w:rsidRDefault="009C7D19" w:rsidP="007B0F84">
            <w:pPr>
              <w:spacing w:before="120"/>
              <w:rPr>
                <w:rFonts w:asciiTheme="majorHAnsi" w:hAnsiTheme="majorHAnsi" w:cstheme="majorHAnsi"/>
                <w:sz w:val="20"/>
                <w:szCs w:val="20"/>
              </w:rPr>
            </w:pPr>
            <w:r w:rsidRPr="005D6A4A">
              <w:rPr>
                <w:rFonts w:asciiTheme="majorHAnsi" w:hAnsiTheme="majorHAnsi" w:cstheme="majorHAnsi"/>
                <w:sz w:val="20"/>
                <w:szCs w:val="20"/>
              </w:rPr>
              <w:t>Annat:</w:t>
            </w: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4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12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485" w:type="dxa"/>
          </w:tcPr>
          <w:p w:rsidR="009C7D19" w:rsidRPr="00F20F40" w:rsidRDefault="009C7D19" w:rsidP="007B0F84">
            <w:pPr>
              <w:spacing w:before="60"/>
              <w:rPr>
                <w:rFonts w:asciiTheme="majorHAnsi" w:hAnsiTheme="majorHAnsi" w:cstheme="majorHAnsi"/>
                <w:sz w:val="22"/>
              </w:rPr>
            </w:pPr>
          </w:p>
        </w:tc>
      </w:tr>
    </w:tbl>
    <w:p w:rsidR="003C3EE6" w:rsidRDefault="003C3EE6" w:rsidP="005D6A4A">
      <w:pPr>
        <w:spacing w:after="0"/>
        <w:rPr>
          <w:noProof/>
          <w:lang w:eastAsia="sv-SE"/>
        </w:rPr>
      </w:pPr>
    </w:p>
    <w:p w:rsidR="004A51F7" w:rsidRPr="007B0F84" w:rsidRDefault="007B0F84" w:rsidP="005D6A4A">
      <w:pPr>
        <w:spacing w:after="0"/>
        <w:rPr>
          <w:rFonts w:asciiTheme="majorHAnsi" w:hAnsiTheme="majorHAnsi" w:cstheme="majorHAnsi"/>
          <w:b/>
          <w:noProof/>
          <w:sz w:val="28"/>
          <w:szCs w:val="28"/>
          <w:lang w:eastAsia="sv-SE"/>
        </w:rPr>
      </w:pPr>
      <w:r w:rsidRPr="007B0F84">
        <w:rPr>
          <w:rFonts w:asciiTheme="majorHAnsi" w:hAnsiTheme="majorHAnsi" w:cstheme="majorHAnsi"/>
          <w:b/>
          <w:noProof/>
          <w:sz w:val="28"/>
          <w:szCs w:val="28"/>
          <w:lang w:eastAsia="sv-SE"/>
        </w:rPr>
        <w:lastRenderedPageBreak/>
        <w:t>VAS</w:t>
      </w:r>
    </w:p>
    <w:p w:rsidR="004A51F7" w:rsidRDefault="004A51F7" w:rsidP="005D6A4A">
      <w:pPr>
        <w:spacing w:after="0"/>
        <w:rPr>
          <w:noProof/>
          <w:lang w:eastAsia="sv-SE"/>
        </w:rPr>
      </w:pPr>
    </w:p>
    <w:p w:rsidR="007B0F84" w:rsidRDefault="005D6A4A" w:rsidP="005D6A4A">
      <w:pPr>
        <w:spacing w:after="0"/>
        <w:rPr>
          <w:rFonts w:asciiTheme="majorHAnsi" w:hAnsiTheme="majorHAnsi" w:cstheme="majorHAnsi"/>
          <w:sz w:val="20"/>
          <w:szCs w:val="20"/>
        </w:rPr>
      </w:pPr>
      <w:r>
        <w:rPr>
          <w:noProof/>
          <w:lang w:eastAsia="sv-SE"/>
        </w:rPr>
        <w:drawing>
          <wp:inline distT="0" distB="0" distL="0" distR="0" wp14:anchorId="598A7D11" wp14:editId="60D9D0BF">
            <wp:extent cx="5972810" cy="1981200"/>
            <wp:effectExtent l="0" t="0" r="8890" b="0"/>
            <wp:docPr id="16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84" w:rsidRDefault="007B0F84" w:rsidP="005D6A4A">
      <w:pPr>
        <w:spacing w:after="0"/>
        <w:rPr>
          <w:rFonts w:asciiTheme="majorHAnsi" w:hAnsiTheme="majorHAnsi" w:cstheme="majorHAnsi"/>
          <w:sz w:val="20"/>
          <w:szCs w:val="20"/>
        </w:rPr>
      </w:pPr>
    </w:p>
    <w:p w:rsidR="007B0F84" w:rsidRDefault="007B0F84" w:rsidP="005D6A4A">
      <w:pPr>
        <w:spacing w:after="0"/>
        <w:rPr>
          <w:rFonts w:asciiTheme="majorHAnsi" w:hAnsiTheme="majorHAnsi" w:cstheme="majorHAnsi"/>
          <w:sz w:val="20"/>
          <w:szCs w:val="20"/>
        </w:rPr>
      </w:pPr>
    </w:p>
    <w:p w:rsidR="007B0F84" w:rsidRDefault="007B0F84" w:rsidP="005D6A4A">
      <w:pPr>
        <w:spacing w:after="0"/>
        <w:rPr>
          <w:rFonts w:asciiTheme="majorHAnsi" w:hAnsiTheme="majorHAnsi" w:cstheme="majorHAnsi"/>
          <w:sz w:val="20"/>
          <w:szCs w:val="20"/>
        </w:rPr>
      </w:pPr>
    </w:p>
    <w:p w:rsidR="007B0F84" w:rsidRDefault="007B0F84" w:rsidP="005D6A4A">
      <w:pPr>
        <w:spacing w:after="0"/>
        <w:rPr>
          <w:rFonts w:asciiTheme="majorHAnsi" w:hAnsiTheme="majorHAnsi" w:cstheme="majorHAnsi"/>
          <w:sz w:val="20"/>
          <w:szCs w:val="20"/>
        </w:rPr>
      </w:pPr>
    </w:p>
    <w:p w:rsidR="007B0F84" w:rsidRDefault="007B0F84" w:rsidP="005D6A4A">
      <w:pPr>
        <w:spacing w:after="0"/>
        <w:rPr>
          <w:rFonts w:asciiTheme="majorHAnsi" w:hAnsiTheme="majorHAnsi" w:cstheme="majorHAnsi"/>
          <w:sz w:val="20"/>
          <w:szCs w:val="20"/>
        </w:rPr>
      </w:pPr>
    </w:p>
    <w:p w:rsidR="007B0F84" w:rsidRPr="007B0F84" w:rsidRDefault="007B0F84" w:rsidP="005D6A4A">
      <w:pPr>
        <w:spacing w:after="0"/>
        <w:rPr>
          <w:rFonts w:asciiTheme="majorHAnsi" w:hAnsiTheme="majorHAnsi" w:cstheme="majorHAnsi"/>
          <w:b/>
          <w:sz w:val="28"/>
          <w:szCs w:val="28"/>
        </w:rPr>
      </w:pPr>
      <w:r w:rsidRPr="007B0F84">
        <w:rPr>
          <w:rFonts w:asciiTheme="majorHAnsi" w:hAnsiTheme="majorHAnsi" w:cstheme="majorHAnsi"/>
          <w:b/>
          <w:sz w:val="28"/>
          <w:szCs w:val="28"/>
        </w:rPr>
        <w:t>ABBEY PAIN SCALE</w:t>
      </w:r>
    </w:p>
    <w:p w:rsidR="007B0F84" w:rsidRDefault="007B0F84" w:rsidP="005D6A4A">
      <w:pPr>
        <w:spacing w:after="0"/>
        <w:rPr>
          <w:rFonts w:asciiTheme="majorHAnsi" w:hAnsiTheme="majorHAnsi" w:cstheme="majorHAnsi"/>
          <w:sz w:val="20"/>
          <w:szCs w:val="20"/>
        </w:rPr>
      </w:pPr>
    </w:p>
    <w:p w:rsidR="005D6A4A" w:rsidRPr="005D6A4A" w:rsidRDefault="005D6A4A" w:rsidP="005D6A4A">
      <w:pPr>
        <w:spacing w:after="0"/>
        <w:rPr>
          <w:rFonts w:asciiTheme="majorHAnsi" w:hAnsiTheme="majorHAnsi" w:cstheme="majorHAnsi"/>
          <w:sz w:val="20"/>
          <w:szCs w:val="20"/>
        </w:rPr>
      </w:pPr>
      <w:r w:rsidRPr="009846C1">
        <w:rPr>
          <w:noProof/>
          <w:sz w:val="16"/>
          <w:szCs w:val="16"/>
          <w:lang w:eastAsia="sv-SE"/>
        </w:rPr>
        <w:drawing>
          <wp:inline distT="0" distB="0" distL="0" distR="0" wp14:anchorId="2B5A601D" wp14:editId="452604F6">
            <wp:extent cx="5972810" cy="2606675"/>
            <wp:effectExtent l="19050" t="19050" r="27940" b="22225"/>
            <wp:docPr id="18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06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D6A4A" w:rsidRPr="005D6A4A" w:rsidSect="007B0F84">
      <w:footerReference w:type="default" r:id="rId10"/>
      <w:headerReference w:type="first" r:id="rId11"/>
      <w:footerReference w:type="first" r:id="rId12"/>
      <w:pgSz w:w="11906" w:h="16838" w:code="9"/>
      <w:pgMar w:top="1807" w:right="1134" w:bottom="1418" w:left="130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6F7" w:rsidRDefault="003966F7" w:rsidP="00E81710">
      <w:pPr>
        <w:spacing w:after="0" w:line="240" w:lineRule="auto"/>
      </w:pPr>
      <w:r>
        <w:separator/>
      </w:r>
    </w:p>
  </w:endnote>
  <w:endnote w:type="continuationSeparator" w:id="0">
    <w:p w:rsidR="003966F7" w:rsidRDefault="003966F7" w:rsidP="00E81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42C" w:rsidRPr="00E072A7" w:rsidRDefault="0022142C" w:rsidP="0022142C">
    <w:pPr>
      <w:pStyle w:val="Sidfot"/>
      <w:pBdr>
        <w:top w:val="single" w:sz="4" w:space="1" w:color="auto"/>
      </w:pBdr>
      <w:rPr>
        <w:sz w:val="12"/>
        <w:szCs w:val="12"/>
      </w:rPr>
    </w:pPr>
  </w:p>
  <w:tbl>
    <w:tblPr>
      <w:tblStyle w:val="Tabellrutnt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8051"/>
      <w:gridCol w:w="1447"/>
    </w:tblGrid>
    <w:tr w:rsidR="00F77CC2" w:rsidTr="00E072A7">
      <w:tc>
        <w:tcPr>
          <w:tcW w:w="8051" w:type="dxa"/>
        </w:tcPr>
        <w:p w:rsidR="00F77CC2" w:rsidRDefault="00F77CC2" w:rsidP="0022142C">
          <w:pPr>
            <w:pStyle w:val="Sidfot"/>
          </w:pPr>
          <w:r>
            <w:t>Skapad av</w:t>
          </w:r>
          <w:r w:rsidR="00E939E5">
            <w:t xml:space="preserve">: </w:t>
          </w:r>
          <w:fldSimple w:instr=" AUTHOR   \* MERGEFORMAT ">
            <w:r w:rsidR="00E202D3">
              <w:rPr>
                <w:noProof/>
              </w:rPr>
              <w:t>Lisbeth Persson</w:t>
            </w:r>
          </w:fldSimple>
          <w:r w:rsidR="00E939E5">
            <w:t xml:space="preserve"> </w:t>
          </w:r>
          <w:r w:rsidR="00E939E5">
            <w:fldChar w:fldCharType="begin"/>
          </w:r>
          <w:r w:rsidR="00E939E5">
            <w:instrText xml:space="preserve"> CREATEDATE  \@ "yyyy-MM-dd" \* MERGEFORMAT </w:instrText>
          </w:r>
          <w:r w:rsidR="00E939E5">
            <w:fldChar w:fldCharType="separate"/>
          </w:r>
          <w:r w:rsidR="00E202D3">
            <w:rPr>
              <w:noProof/>
            </w:rPr>
            <w:t>2017-04-10</w:t>
          </w:r>
          <w:r w:rsidR="00E939E5">
            <w:fldChar w:fldCharType="end"/>
          </w:r>
        </w:p>
      </w:tc>
      <w:tc>
        <w:tcPr>
          <w:tcW w:w="1447" w:type="dxa"/>
        </w:tcPr>
        <w:p w:rsidR="00F77CC2" w:rsidRPr="00524E4E" w:rsidRDefault="00524E4E" w:rsidP="00524E4E">
          <w:pPr>
            <w:pStyle w:val="Sidfot"/>
          </w:pPr>
          <w:r w:rsidRPr="00524E4E">
            <w:t xml:space="preserve">Sida </w:t>
          </w:r>
          <w:r w:rsidRPr="00524E4E">
            <w:fldChar w:fldCharType="begin"/>
          </w:r>
          <w:r w:rsidRPr="00524E4E">
            <w:instrText>PAGE  \* Arabic  \* MERGEFORMAT</w:instrText>
          </w:r>
          <w:r w:rsidRPr="00524E4E">
            <w:fldChar w:fldCharType="separate"/>
          </w:r>
          <w:r w:rsidR="00846BCD">
            <w:rPr>
              <w:noProof/>
            </w:rPr>
            <w:t>2</w:t>
          </w:r>
          <w:r w:rsidRPr="00524E4E">
            <w:fldChar w:fldCharType="end"/>
          </w:r>
          <w:r w:rsidRPr="00524E4E">
            <w:t xml:space="preserve"> (</w:t>
          </w:r>
          <w:fldSimple w:instr="NUMPAGES  \* Arabic  \* MERGEFORMAT">
            <w:r w:rsidR="00846BCD">
              <w:rPr>
                <w:noProof/>
              </w:rPr>
              <w:t>2</w:t>
            </w:r>
          </w:fldSimple>
          <w:r w:rsidRPr="00524E4E">
            <w:t>)</w:t>
          </w:r>
        </w:p>
      </w:tc>
    </w:tr>
    <w:tr w:rsidR="00F77CC2" w:rsidTr="00E072A7">
      <w:tc>
        <w:tcPr>
          <w:tcW w:w="8051" w:type="dxa"/>
        </w:tcPr>
        <w:p w:rsidR="00F77CC2" w:rsidRDefault="00524E4E" w:rsidP="0022142C">
          <w:pPr>
            <w:pStyle w:val="Sidfot"/>
          </w:pPr>
          <w:r>
            <w:t>Uppdaterad av:</w:t>
          </w:r>
          <w:r w:rsidR="00E939E5">
            <w:t xml:space="preserve"> </w:t>
          </w:r>
          <w:fldSimple w:instr=" LASTSAVEDBY   \* MERGEFORMAT ">
            <w:r w:rsidR="00E202D3">
              <w:rPr>
                <w:noProof/>
              </w:rPr>
              <w:t>Lisbeth Persson</w:t>
            </w:r>
          </w:fldSimple>
          <w:r w:rsidR="00E939E5">
            <w:t xml:space="preserve"> </w:t>
          </w:r>
          <w:r w:rsidR="00E939E5">
            <w:fldChar w:fldCharType="begin"/>
          </w:r>
          <w:r w:rsidR="00E939E5">
            <w:instrText xml:space="preserve"> SAVEDATE  \@ "yyyy-MM-dd" \* MERGEFORMAT </w:instrText>
          </w:r>
          <w:r w:rsidR="00E939E5">
            <w:fldChar w:fldCharType="separate"/>
          </w:r>
          <w:r w:rsidR="00846BCD">
            <w:rPr>
              <w:noProof/>
            </w:rPr>
            <w:t>2018-05-18</w:t>
          </w:r>
          <w:r w:rsidR="00E939E5">
            <w:fldChar w:fldCharType="end"/>
          </w:r>
        </w:p>
      </w:tc>
      <w:tc>
        <w:tcPr>
          <w:tcW w:w="1447" w:type="dxa"/>
        </w:tcPr>
        <w:p w:rsidR="00F77CC2" w:rsidRDefault="00F77CC2" w:rsidP="0022142C">
          <w:pPr>
            <w:pStyle w:val="Sidfot"/>
          </w:pPr>
        </w:p>
      </w:tc>
    </w:tr>
    <w:tr w:rsidR="00F77CC2" w:rsidTr="00E072A7">
      <w:tc>
        <w:tcPr>
          <w:tcW w:w="8051" w:type="dxa"/>
        </w:tcPr>
        <w:p w:rsidR="00F77CC2" w:rsidRDefault="00F77CC2" w:rsidP="0022142C">
          <w:pPr>
            <w:pStyle w:val="Sidfot"/>
          </w:pPr>
        </w:p>
      </w:tc>
      <w:tc>
        <w:tcPr>
          <w:tcW w:w="1447" w:type="dxa"/>
        </w:tcPr>
        <w:p w:rsidR="00F77CC2" w:rsidRDefault="00F77CC2" w:rsidP="0022142C">
          <w:pPr>
            <w:pStyle w:val="Sidfot"/>
          </w:pPr>
        </w:p>
      </w:tc>
    </w:tr>
    <w:tr w:rsidR="00524E4E" w:rsidTr="00E072A7">
      <w:tc>
        <w:tcPr>
          <w:tcW w:w="9498" w:type="dxa"/>
          <w:gridSpan w:val="2"/>
        </w:tcPr>
        <w:p w:rsidR="00524E4E" w:rsidRDefault="00524E4E" w:rsidP="007B0F84">
          <w:pPr>
            <w:pStyle w:val="Sidfot"/>
          </w:pPr>
        </w:p>
      </w:tc>
    </w:tr>
  </w:tbl>
  <w:p w:rsidR="00F77CC2" w:rsidRDefault="00F77CC2" w:rsidP="008872C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982" w:rsidRPr="00E072A7" w:rsidRDefault="006E6982" w:rsidP="006E6982">
    <w:pPr>
      <w:pStyle w:val="Sidfot"/>
      <w:pBdr>
        <w:top w:val="single" w:sz="4" w:space="1" w:color="auto"/>
      </w:pBdr>
      <w:rPr>
        <w:sz w:val="12"/>
        <w:szCs w:val="12"/>
      </w:rPr>
    </w:pPr>
  </w:p>
  <w:tbl>
    <w:tblPr>
      <w:tblStyle w:val="Tabellrutnt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8051"/>
      <w:gridCol w:w="1447"/>
    </w:tblGrid>
    <w:tr w:rsidR="006E6982" w:rsidTr="006D391C">
      <w:tc>
        <w:tcPr>
          <w:tcW w:w="8051" w:type="dxa"/>
        </w:tcPr>
        <w:p w:rsidR="006E6982" w:rsidRDefault="006E6982" w:rsidP="006E6982">
          <w:pPr>
            <w:pStyle w:val="Sidfot"/>
          </w:pPr>
          <w:r>
            <w:t xml:space="preserve">Skapad av: </w:t>
          </w:r>
          <w:fldSimple w:instr=" AUTHOR   \* MERGEFORMAT ">
            <w:r w:rsidR="00E202D3">
              <w:rPr>
                <w:noProof/>
              </w:rPr>
              <w:t>Lisbeth Persson</w:t>
            </w:r>
          </w:fldSimple>
          <w:r>
            <w:t xml:space="preserve"> </w:t>
          </w:r>
          <w:r>
            <w:fldChar w:fldCharType="begin"/>
          </w:r>
          <w:r>
            <w:instrText xml:space="preserve"> CREATEDATE  \@ "yyyy-MM-dd" \* MERGEFORMAT </w:instrText>
          </w:r>
          <w:r>
            <w:fldChar w:fldCharType="separate"/>
          </w:r>
          <w:r w:rsidR="00E202D3">
            <w:rPr>
              <w:noProof/>
            </w:rPr>
            <w:t>2017-04-10</w:t>
          </w:r>
          <w:r>
            <w:fldChar w:fldCharType="end"/>
          </w:r>
        </w:p>
      </w:tc>
      <w:tc>
        <w:tcPr>
          <w:tcW w:w="1447" w:type="dxa"/>
        </w:tcPr>
        <w:p w:rsidR="006E6982" w:rsidRPr="00524E4E" w:rsidRDefault="006E6982" w:rsidP="006E6982">
          <w:pPr>
            <w:pStyle w:val="Sidfot"/>
          </w:pPr>
          <w:r w:rsidRPr="00524E4E">
            <w:t xml:space="preserve">Sida </w:t>
          </w:r>
          <w:r w:rsidRPr="00524E4E">
            <w:fldChar w:fldCharType="begin"/>
          </w:r>
          <w:r w:rsidRPr="00524E4E">
            <w:instrText>PAGE  \* Arabic  \* MERGEFORMAT</w:instrText>
          </w:r>
          <w:r w:rsidRPr="00524E4E">
            <w:fldChar w:fldCharType="separate"/>
          </w:r>
          <w:r w:rsidR="00846BCD">
            <w:rPr>
              <w:noProof/>
            </w:rPr>
            <w:t>1</w:t>
          </w:r>
          <w:r w:rsidRPr="00524E4E">
            <w:fldChar w:fldCharType="end"/>
          </w:r>
          <w:r w:rsidRPr="00524E4E">
            <w:t xml:space="preserve"> (</w:t>
          </w:r>
          <w:fldSimple w:instr="NUMPAGES  \* Arabic  \* MERGEFORMAT">
            <w:r w:rsidR="00846BCD">
              <w:rPr>
                <w:noProof/>
              </w:rPr>
              <w:t>2</w:t>
            </w:r>
          </w:fldSimple>
          <w:r w:rsidRPr="00524E4E">
            <w:t>)</w:t>
          </w:r>
        </w:p>
      </w:tc>
    </w:tr>
    <w:tr w:rsidR="006E6982" w:rsidTr="006D391C">
      <w:tc>
        <w:tcPr>
          <w:tcW w:w="8051" w:type="dxa"/>
        </w:tcPr>
        <w:p w:rsidR="006E6982" w:rsidRDefault="006E6982" w:rsidP="006E6982">
          <w:pPr>
            <w:pStyle w:val="Sidfot"/>
          </w:pPr>
          <w:r>
            <w:t xml:space="preserve">Uppdaterad av: </w:t>
          </w:r>
          <w:fldSimple w:instr=" LASTSAVEDBY   \* MERGEFORMAT ">
            <w:r w:rsidR="00E202D3">
              <w:rPr>
                <w:noProof/>
              </w:rPr>
              <w:t>Lisbeth Persson</w:t>
            </w:r>
          </w:fldSimple>
          <w:r>
            <w:t xml:space="preserve"> </w:t>
          </w:r>
          <w:r>
            <w:fldChar w:fldCharType="begin"/>
          </w:r>
          <w:r>
            <w:instrText xml:space="preserve"> SAVEDATE  \@ "yyyy-MM-dd" \* MERGEFORMAT </w:instrText>
          </w:r>
          <w:r>
            <w:fldChar w:fldCharType="separate"/>
          </w:r>
          <w:r w:rsidR="00846BCD">
            <w:rPr>
              <w:noProof/>
            </w:rPr>
            <w:t>2018-05-18</w:t>
          </w:r>
          <w:r>
            <w:fldChar w:fldCharType="end"/>
          </w:r>
        </w:p>
      </w:tc>
      <w:tc>
        <w:tcPr>
          <w:tcW w:w="1447" w:type="dxa"/>
        </w:tcPr>
        <w:p w:rsidR="006E6982" w:rsidRDefault="006E6982" w:rsidP="006E6982">
          <w:pPr>
            <w:pStyle w:val="Sidfot"/>
          </w:pPr>
        </w:p>
      </w:tc>
    </w:tr>
    <w:tr w:rsidR="006E6982" w:rsidTr="006D391C">
      <w:tc>
        <w:tcPr>
          <w:tcW w:w="8051" w:type="dxa"/>
        </w:tcPr>
        <w:p w:rsidR="006E6982" w:rsidRDefault="006E6982" w:rsidP="006E6982">
          <w:pPr>
            <w:pStyle w:val="Sidfot"/>
          </w:pPr>
        </w:p>
      </w:tc>
      <w:tc>
        <w:tcPr>
          <w:tcW w:w="1447" w:type="dxa"/>
        </w:tcPr>
        <w:p w:rsidR="006E6982" w:rsidRDefault="006E6982" w:rsidP="006E6982">
          <w:pPr>
            <w:pStyle w:val="Sidfot"/>
          </w:pPr>
        </w:p>
      </w:tc>
    </w:tr>
  </w:tbl>
  <w:p w:rsidR="006E6982" w:rsidRDefault="006E698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6F7" w:rsidRDefault="003966F7" w:rsidP="00E81710">
      <w:pPr>
        <w:spacing w:after="0" w:line="240" w:lineRule="auto"/>
      </w:pPr>
      <w:r>
        <w:separator/>
      </w:r>
    </w:p>
  </w:footnote>
  <w:footnote w:type="continuationSeparator" w:id="0">
    <w:p w:rsidR="003966F7" w:rsidRDefault="003966F7" w:rsidP="00E81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982" w:rsidRDefault="006E6982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42422F75" wp14:editId="00237D97">
          <wp:simplePos x="0" y="0"/>
          <wp:positionH relativeFrom="page">
            <wp:posOffset>5734050</wp:posOffset>
          </wp:positionH>
          <wp:positionV relativeFrom="page">
            <wp:posOffset>361950</wp:posOffset>
          </wp:positionV>
          <wp:extent cx="971550" cy="575310"/>
          <wp:effectExtent l="0" t="0" r="0" b="0"/>
          <wp:wrapSquare wrapText="bothSides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lmstad_CMY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3080D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E6CA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CB2A0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A869F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2EEF5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4082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7886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C24C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10AE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9630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4A"/>
    <w:rsid w:val="00056D04"/>
    <w:rsid w:val="00061E38"/>
    <w:rsid w:val="00127B76"/>
    <w:rsid w:val="001A2F70"/>
    <w:rsid w:val="0022142C"/>
    <w:rsid w:val="00325805"/>
    <w:rsid w:val="003966F7"/>
    <w:rsid w:val="003B7D39"/>
    <w:rsid w:val="003C3EE6"/>
    <w:rsid w:val="0044203E"/>
    <w:rsid w:val="0045527C"/>
    <w:rsid w:val="004703D2"/>
    <w:rsid w:val="0049272B"/>
    <w:rsid w:val="004A41D2"/>
    <w:rsid w:val="004A51F7"/>
    <w:rsid w:val="00512224"/>
    <w:rsid w:val="00516D3D"/>
    <w:rsid w:val="00524E4E"/>
    <w:rsid w:val="00546623"/>
    <w:rsid w:val="005D6A4A"/>
    <w:rsid w:val="006271B1"/>
    <w:rsid w:val="0067162F"/>
    <w:rsid w:val="00686A09"/>
    <w:rsid w:val="006C61CC"/>
    <w:rsid w:val="006E6982"/>
    <w:rsid w:val="007A5CDE"/>
    <w:rsid w:val="007B0F84"/>
    <w:rsid w:val="007D5408"/>
    <w:rsid w:val="008058EF"/>
    <w:rsid w:val="008304A1"/>
    <w:rsid w:val="00846BCD"/>
    <w:rsid w:val="008500F0"/>
    <w:rsid w:val="008872CB"/>
    <w:rsid w:val="008D3E51"/>
    <w:rsid w:val="009360DD"/>
    <w:rsid w:val="009C7D19"/>
    <w:rsid w:val="009D4618"/>
    <w:rsid w:val="00A11209"/>
    <w:rsid w:val="00AD3274"/>
    <w:rsid w:val="00B114B1"/>
    <w:rsid w:val="00BB4EC4"/>
    <w:rsid w:val="00C31FED"/>
    <w:rsid w:val="00C72761"/>
    <w:rsid w:val="00C95B74"/>
    <w:rsid w:val="00CE3D88"/>
    <w:rsid w:val="00D10B35"/>
    <w:rsid w:val="00D26616"/>
    <w:rsid w:val="00D31FD5"/>
    <w:rsid w:val="00D96213"/>
    <w:rsid w:val="00D97352"/>
    <w:rsid w:val="00E072A7"/>
    <w:rsid w:val="00E202D3"/>
    <w:rsid w:val="00E81710"/>
    <w:rsid w:val="00E939E5"/>
    <w:rsid w:val="00F20A57"/>
    <w:rsid w:val="00F20F40"/>
    <w:rsid w:val="00F7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AC49918"/>
  <w15:docId w15:val="{DEA34CF5-6A6F-4E35-BBCE-573B2573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FD5"/>
    <w:rPr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CE3D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E3D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E3D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CE3D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E3D88"/>
    <w:rPr>
      <w:rFonts w:asciiTheme="majorHAnsi" w:eastAsiaTheme="majorEastAsia" w:hAnsiTheme="majorHAnsi" w:cstheme="majorBidi"/>
      <w:b/>
      <w:bCs/>
      <w:color w:val="000000" w:themeColor="text1"/>
      <w:sz w:val="4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E3D88"/>
    <w:rPr>
      <w:rFonts w:asciiTheme="majorHAnsi" w:eastAsiaTheme="majorEastAsia" w:hAnsiTheme="majorHAnsi" w:cstheme="majorBidi"/>
      <w:b/>
      <w:bCs/>
      <w:color w:val="000000" w:themeColor="text1"/>
      <w:sz w:val="34"/>
      <w:szCs w:val="26"/>
    </w:rPr>
  </w:style>
  <w:style w:type="paragraph" w:styleId="Rubrik">
    <w:name w:val="Title"/>
    <w:basedOn w:val="Normal"/>
    <w:next w:val="Normal"/>
    <w:link w:val="RubrikChar"/>
    <w:uiPriority w:val="10"/>
    <w:rsid w:val="00CE3D88"/>
    <w:pPr>
      <w:pBdr>
        <w:bottom w:val="single" w:sz="8" w:space="1" w:color="000000" w:themeColor="tex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E3D88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Rubrik3Char">
    <w:name w:val="Rubrik 3 Char"/>
    <w:basedOn w:val="Standardstycketeckensnitt"/>
    <w:link w:val="Rubrik3"/>
    <w:uiPriority w:val="9"/>
    <w:rsid w:val="00CE3D88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customStyle="1" w:styleId="Rubrik4Char">
    <w:name w:val="Rubrik 4 Char"/>
    <w:basedOn w:val="Standardstycketeckensnitt"/>
    <w:link w:val="Rubrik4"/>
    <w:uiPriority w:val="9"/>
    <w:rsid w:val="00CE3D88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paragraph" w:styleId="Sidhuvud">
    <w:name w:val="header"/>
    <w:basedOn w:val="Normal"/>
    <w:link w:val="SidhuvudChar"/>
    <w:uiPriority w:val="99"/>
    <w:unhideWhenUsed/>
    <w:rsid w:val="00E817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81710"/>
  </w:style>
  <w:style w:type="paragraph" w:styleId="Sidfot">
    <w:name w:val="footer"/>
    <w:basedOn w:val="Normal"/>
    <w:link w:val="SidfotChar"/>
    <w:uiPriority w:val="99"/>
    <w:unhideWhenUsed/>
    <w:rsid w:val="00F77CC2"/>
    <w:pPr>
      <w:tabs>
        <w:tab w:val="center" w:pos="4536"/>
        <w:tab w:val="right" w:pos="9072"/>
      </w:tabs>
      <w:spacing w:after="0" w:line="240" w:lineRule="auto"/>
    </w:pPr>
    <w:rPr>
      <w:rFonts w:asciiTheme="majorHAnsi" w:hAnsiTheme="majorHAnsi"/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F77CC2"/>
    <w:rPr>
      <w:rFonts w:asciiTheme="majorHAnsi" w:hAnsiTheme="majorHAnsi"/>
      <w:sz w:val="1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973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97352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F77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per6515\AppData\Roaming\Microsoft\Templates\HalmstadsKommunMallar\Interna%20dokument.dotx" TargetMode="External"/></Relationships>
</file>

<file path=word/theme/theme1.xml><?xml version="1.0" encoding="utf-8"?>
<a:theme xmlns:a="http://schemas.openxmlformats.org/drawingml/2006/main" name="Halmstads Kommun - Dokument">
  <a:themeElements>
    <a:clrScheme name="Halmstads kommun">
      <a:dk1>
        <a:sysClr val="windowText" lastClr="000000"/>
      </a:dk1>
      <a:lt1>
        <a:sysClr val="window" lastClr="FFFFFF"/>
      </a:lt1>
      <a:dk2>
        <a:srgbClr val="76AD1C"/>
      </a:dk2>
      <a:lt2>
        <a:srgbClr val="F7EDB3"/>
      </a:lt2>
      <a:accent1>
        <a:srgbClr val="0C297C"/>
      </a:accent1>
      <a:accent2>
        <a:srgbClr val="E5000B"/>
      </a:accent2>
      <a:accent3>
        <a:srgbClr val="FFB300"/>
      </a:accent3>
      <a:accent4>
        <a:srgbClr val="74376C"/>
      </a:accent4>
      <a:accent5>
        <a:srgbClr val="00946C"/>
      </a:accent5>
      <a:accent6>
        <a:srgbClr val="EE7F00"/>
      </a:accent6>
      <a:hlink>
        <a:srgbClr val="0000FF"/>
      </a:hlink>
      <a:folHlink>
        <a:srgbClr val="800080"/>
      </a:folHlink>
    </a:clrScheme>
    <a:fontScheme name="Halmstads kommun - Dokument">
      <a:majorFont>
        <a:latin typeface="Arial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almstads Kommun - Dokument" id="{6BF7614A-ACC6-4532-9104-8B4559D052DE}" vid="{8E674E54-18B9-4E73-A340-E5C9406638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A3C55-E1DB-41E1-A624-939EC8002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Interna dokument</Template>
  <TotalTime>28</TotalTime>
  <Pages>2</Pages>
  <Words>197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Halmstads kommun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Lisbeth Persson</dc:creator>
  <cp:lastModifiedBy>Lisbeth Persson</cp:lastModifiedBy>
  <cp:revision>9</cp:revision>
  <cp:lastPrinted>2018-04-12T15:35:00Z</cp:lastPrinted>
  <dcterms:created xsi:type="dcterms:W3CDTF">2017-04-10T06:57:00Z</dcterms:created>
  <dcterms:modified xsi:type="dcterms:W3CDTF">2018-05-21T11:32:00Z</dcterms:modified>
</cp:coreProperties>
</file>